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029" w:rsidRDefault="00BE3029" w:rsidP="00230A62">
      <w:pPr>
        <w:jc w:val="center"/>
        <w:rPr>
          <w:rFonts w:ascii="Arial" w:hAnsi="Arial" w:cs="Arial"/>
          <w:sz w:val="28"/>
          <w:szCs w:val="28"/>
          <w:lang w:val="es-ES"/>
        </w:rPr>
      </w:pPr>
      <w:bookmarkStart w:id="0" w:name="_GoBack"/>
      <w:bookmarkEnd w:id="0"/>
    </w:p>
    <w:p w:rsidR="009818A0" w:rsidRDefault="00230A62" w:rsidP="00230A62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TITULO DEL TRABAJO DE INVESTIGACIÓN</w:t>
      </w:r>
    </w:p>
    <w:p w:rsidR="00230A62" w:rsidRPr="00492FD4" w:rsidRDefault="00230A62" w:rsidP="00230A62">
      <w:pPr>
        <w:jc w:val="both"/>
        <w:rPr>
          <w:rFonts w:ascii="Arial" w:hAnsi="Arial" w:cs="Arial"/>
          <w:sz w:val="20"/>
          <w:szCs w:val="20"/>
          <w:lang w:val="es-ES"/>
        </w:rPr>
      </w:pPr>
      <w:r w:rsidRPr="00492FD4">
        <w:rPr>
          <w:rFonts w:ascii="Arial" w:hAnsi="Arial" w:cs="Arial"/>
          <w:sz w:val="20"/>
          <w:szCs w:val="20"/>
          <w:lang w:val="es-ES"/>
        </w:rPr>
        <w:t>1Nombre(s) apellido1 y apellido2</w:t>
      </w:r>
      <w:r w:rsidRPr="00492FD4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492FD4">
        <w:rPr>
          <w:rFonts w:ascii="Arial" w:hAnsi="Arial" w:cs="Arial"/>
          <w:sz w:val="20"/>
          <w:szCs w:val="20"/>
          <w:lang w:val="es-ES"/>
        </w:rPr>
        <w:t>, 2Nombre(s) apellido1 y apellido2</w:t>
      </w:r>
      <w:r w:rsidRPr="00492FD4">
        <w:rPr>
          <w:rFonts w:ascii="Arial" w:hAnsi="Arial" w:cs="Arial"/>
          <w:sz w:val="20"/>
          <w:szCs w:val="20"/>
          <w:vertAlign w:val="superscript"/>
          <w:lang w:val="es-ES"/>
        </w:rPr>
        <w:t>2</w:t>
      </w:r>
      <w:r w:rsidRPr="00492FD4">
        <w:rPr>
          <w:rFonts w:ascii="Arial" w:hAnsi="Arial" w:cs="Arial"/>
          <w:sz w:val="20"/>
          <w:szCs w:val="20"/>
          <w:lang w:val="es-ES"/>
        </w:rPr>
        <w:t>, 2Nombre(s) apellido1 y apellido2</w:t>
      </w:r>
      <w:r w:rsidRPr="00492FD4">
        <w:rPr>
          <w:rFonts w:ascii="Arial" w:hAnsi="Arial" w:cs="Arial"/>
          <w:sz w:val="20"/>
          <w:szCs w:val="20"/>
          <w:vertAlign w:val="superscript"/>
          <w:lang w:val="es-ES"/>
        </w:rPr>
        <w:t>3</w:t>
      </w:r>
      <w:r w:rsidRPr="00492FD4">
        <w:rPr>
          <w:rFonts w:ascii="Arial" w:hAnsi="Arial" w:cs="Arial"/>
          <w:sz w:val="20"/>
          <w:szCs w:val="20"/>
          <w:lang w:val="es-ES"/>
        </w:rPr>
        <w:t>, 3Nombre(s) apellido1 y apellido2</w:t>
      </w:r>
      <w:r w:rsidRPr="00492FD4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492FD4">
        <w:rPr>
          <w:rFonts w:ascii="Arial" w:hAnsi="Arial" w:cs="Arial"/>
          <w:sz w:val="20"/>
          <w:szCs w:val="20"/>
          <w:lang w:val="es-ES"/>
        </w:rPr>
        <w:t>, 4Nombre(s) apellido1 y apellido2</w:t>
      </w:r>
      <w:r w:rsidRPr="00492FD4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492FD4">
        <w:rPr>
          <w:rFonts w:ascii="Arial" w:hAnsi="Arial" w:cs="Arial"/>
          <w:sz w:val="20"/>
          <w:szCs w:val="20"/>
          <w:lang w:val="es-ES"/>
        </w:rPr>
        <w:t>; 1Nombre(s) apellido1 y apellido2</w:t>
      </w:r>
      <w:r w:rsidRPr="00492FD4">
        <w:rPr>
          <w:rFonts w:ascii="Arial" w:hAnsi="Arial" w:cs="Arial"/>
          <w:sz w:val="20"/>
          <w:szCs w:val="20"/>
          <w:vertAlign w:val="superscript"/>
          <w:lang w:val="es-ES"/>
        </w:rPr>
        <w:t>1*</w:t>
      </w:r>
      <w:r w:rsidRPr="00492FD4">
        <w:rPr>
          <w:rFonts w:ascii="Arial" w:hAnsi="Arial" w:cs="Arial"/>
          <w:sz w:val="20"/>
          <w:szCs w:val="20"/>
          <w:lang w:val="es-ES"/>
        </w:rPr>
        <w:t>.</w:t>
      </w:r>
    </w:p>
    <w:p w:rsidR="00230A62" w:rsidRPr="00492FD4" w:rsidRDefault="00230A62" w:rsidP="00230A62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230A62" w:rsidRPr="00492FD4" w:rsidRDefault="00230A62" w:rsidP="00230A62">
      <w:pPr>
        <w:jc w:val="both"/>
        <w:rPr>
          <w:rFonts w:ascii="Arial" w:hAnsi="Arial" w:cs="Arial"/>
          <w:sz w:val="20"/>
          <w:szCs w:val="20"/>
          <w:lang w:val="es-ES"/>
        </w:rPr>
      </w:pPr>
      <w:r w:rsidRPr="00492FD4">
        <w:rPr>
          <w:rFonts w:ascii="Arial" w:hAnsi="Arial" w:cs="Arial"/>
          <w:sz w:val="20"/>
          <w:szCs w:val="20"/>
          <w:vertAlign w:val="superscript"/>
          <w:lang w:val="es-ES"/>
        </w:rPr>
        <w:t>1</w:t>
      </w:r>
      <w:r w:rsidRPr="00492FD4">
        <w:rPr>
          <w:rFonts w:ascii="Arial" w:hAnsi="Arial" w:cs="Arial"/>
          <w:sz w:val="20"/>
          <w:szCs w:val="20"/>
          <w:lang w:val="es-ES"/>
        </w:rPr>
        <w:t xml:space="preserve"> Adscripción de los autores 1</w:t>
      </w:r>
    </w:p>
    <w:p w:rsidR="00230A62" w:rsidRPr="00492FD4" w:rsidRDefault="00230A62" w:rsidP="00230A62">
      <w:pPr>
        <w:jc w:val="both"/>
        <w:rPr>
          <w:rFonts w:ascii="Arial" w:hAnsi="Arial" w:cs="Arial"/>
          <w:sz w:val="20"/>
          <w:szCs w:val="20"/>
          <w:lang w:val="es-ES"/>
        </w:rPr>
      </w:pPr>
      <w:r w:rsidRPr="00492FD4">
        <w:rPr>
          <w:rFonts w:ascii="Arial" w:hAnsi="Arial" w:cs="Arial"/>
          <w:sz w:val="20"/>
          <w:szCs w:val="20"/>
          <w:vertAlign w:val="superscript"/>
          <w:lang w:val="es-ES"/>
        </w:rPr>
        <w:t xml:space="preserve">2 </w:t>
      </w:r>
      <w:r w:rsidRPr="00492FD4">
        <w:rPr>
          <w:rFonts w:ascii="Arial" w:hAnsi="Arial" w:cs="Arial"/>
          <w:sz w:val="20"/>
          <w:szCs w:val="20"/>
          <w:lang w:val="es-ES"/>
        </w:rPr>
        <w:t>Adscripción de los autores 1</w:t>
      </w:r>
    </w:p>
    <w:p w:rsidR="00230A62" w:rsidRPr="00492FD4" w:rsidRDefault="00230A62" w:rsidP="00230A62">
      <w:pPr>
        <w:jc w:val="both"/>
        <w:rPr>
          <w:rFonts w:ascii="Arial" w:hAnsi="Arial" w:cs="Arial"/>
          <w:sz w:val="20"/>
          <w:szCs w:val="20"/>
          <w:lang w:val="es-ES"/>
        </w:rPr>
      </w:pPr>
      <w:r w:rsidRPr="00492FD4">
        <w:rPr>
          <w:rFonts w:ascii="Arial" w:hAnsi="Arial" w:cs="Arial"/>
          <w:sz w:val="20"/>
          <w:szCs w:val="20"/>
          <w:vertAlign w:val="superscript"/>
          <w:lang w:val="es-ES"/>
        </w:rPr>
        <w:t>3</w:t>
      </w:r>
      <w:r w:rsidRPr="00492FD4">
        <w:rPr>
          <w:rFonts w:ascii="Arial" w:hAnsi="Arial" w:cs="Arial"/>
          <w:sz w:val="20"/>
          <w:szCs w:val="20"/>
          <w:lang w:val="es-ES"/>
        </w:rPr>
        <w:t xml:space="preserve"> Adscripción de los autores 1</w:t>
      </w:r>
    </w:p>
    <w:p w:rsidR="00230A62" w:rsidRPr="00492FD4" w:rsidRDefault="00230A62" w:rsidP="00230A62">
      <w:pPr>
        <w:jc w:val="both"/>
        <w:rPr>
          <w:rFonts w:ascii="Arial" w:hAnsi="Arial" w:cs="Arial"/>
          <w:sz w:val="20"/>
          <w:szCs w:val="20"/>
          <w:lang w:val="es-ES"/>
        </w:rPr>
      </w:pPr>
      <w:r w:rsidRPr="00492FD4">
        <w:rPr>
          <w:rFonts w:ascii="Arial" w:hAnsi="Arial" w:cs="Arial"/>
          <w:sz w:val="20"/>
          <w:szCs w:val="20"/>
          <w:lang w:val="es-ES"/>
        </w:rPr>
        <w:t>* Correo electrónico y teléfono del autor que dirige el trabajo</w:t>
      </w:r>
    </w:p>
    <w:p w:rsidR="00230A62" w:rsidRDefault="00230A62" w:rsidP="00230A62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230A62" w:rsidRDefault="00230A62" w:rsidP="00230A62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Resumen:</w:t>
      </w:r>
      <w:r w:rsidR="00492FD4">
        <w:rPr>
          <w:rFonts w:ascii="Arial" w:hAnsi="Arial" w:cs="Arial"/>
          <w:sz w:val="22"/>
          <w:szCs w:val="22"/>
          <w:lang w:val="es-ES"/>
        </w:rPr>
        <w:t xml:space="preserve"> </w:t>
      </w:r>
    </w:p>
    <w:p w:rsidR="00230A62" w:rsidRDefault="00230A62" w:rsidP="00230A62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Se recomienda </w:t>
      </w:r>
      <w:r w:rsidR="00492FD4">
        <w:rPr>
          <w:rFonts w:ascii="Arial" w:hAnsi="Arial" w:cs="Arial"/>
          <w:sz w:val="22"/>
          <w:szCs w:val="22"/>
          <w:lang w:val="es-ES"/>
        </w:rPr>
        <w:t xml:space="preserve">una breve introducción donde se destaque el objetivo del trabajo; breve descripción de los métodos utilizados; descripción de los resultados más relevantes del trabajo y conclusión del mismo. </w:t>
      </w:r>
    </w:p>
    <w:p w:rsidR="00BE3029" w:rsidRDefault="00BE3029" w:rsidP="00230A62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BE3029" w:rsidRDefault="00BE3029" w:rsidP="00230A62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Conclusiones</w:t>
      </w:r>
    </w:p>
    <w:p w:rsidR="00BE3029" w:rsidRDefault="00BE3029" w:rsidP="00230A62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BE3029" w:rsidRDefault="00BE3029" w:rsidP="00230A62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Referencias Bibliográficas</w:t>
      </w:r>
    </w:p>
    <w:p w:rsidR="00BE3029" w:rsidRPr="00230A62" w:rsidRDefault="00BE3029" w:rsidP="00230A62">
      <w:pPr>
        <w:jc w:val="both"/>
        <w:rPr>
          <w:rFonts w:ascii="Arial" w:hAnsi="Arial" w:cs="Arial"/>
          <w:sz w:val="22"/>
          <w:szCs w:val="22"/>
          <w:lang w:val="es-ES"/>
        </w:rPr>
      </w:pPr>
    </w:p>
    <w:sectPr w:rsidR="00BE3029" w:rsidRPr="00230A62" w:rsidSect="00BE3029">
      <w:headerReference w:type="default" r:id="rId7"/>
      <w:footerReference w:type="default" r:id="rId8"/>
      <w:pgSz w:w="12240" w:h="15840"/>
      <w:pgMar w:top="2408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0C4" w:rsidRDefault="00F960C4" w:rsidP="00230A62">
      <w:r>
        <w:separator/>
      </w:r>
    </w:p>
  </w:endnote>
  <w:endnote w:type="continuationSeparator" w:id="0">
    <w:p w:rsidR="00F960C4" w:rsidRDefault="00F960C4" w:rsidP="00230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A62" w:rsidRPr="00230A62" w:rsidRDefault="00D71464">
    <w:pPr>
      <w:pStyle w:val="Piedepgina"/>
      <w:rPr>
        <w:lang w:val="es-ES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-268605</wp:posOffset>
          </wp:positionV>
          <wp:extent cx="4200525" cy="731456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intilla Logos congre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0525" cy="731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0C4" w:rsidRDefault="00F960C4" w:rsidP="00230A62">
      <w:r>
        <w:separator/>
      </w:r>
    </w:p>
  </w:footnote>
  <w:footnote w:type="continuationSeparator" w:id="0">
    <w:p w:rsidR="00F960C4" w:rsidRDefault="00F960C4" w:rsidP="00230A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A62" w:rsidRPr="00230A62" w:rsidRDefault="00BE3029">
    <w:pPr>
      <w:pStyle w:val="Encabezado"/>
      <w:rPr>
        <w:lang w:val="es-ES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3914775</wp:posOffset>
          </wp:positionH>
          <wp:positionV relativeFrom="paragraph">
            <wp:posOffset>-264795</wp:posOffset>
          </wp:positionV>
          <wp:extent cx="3791498" cy="1579148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congreso cart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1498" cy="1579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E0EE2"/>
    <w:multiLevelType w:val="hybridMultilevel"/>
    <w:tmpl w:val="320410E4"/>
    <w:lvl w:ilvl="0" w:tplc="F2F437E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B45E4"/>
    <w:multiLevelType w:val="hybridMultilevel"/>
    <w:tmpl w:val="18A27A8C"/>
    <w:lvl w:ilvl="0" w:tplc="D8F002D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64"/>
    <w:rsid w:val="00007371"/>
    <w:rsid w:val="00122208"/>
    <w:rsid w:val="001E375E"/>
    <w:rsid w:val="00215D47"/>
    <w:rsid w:val="00230A62"/>
    <w:rsid w:val="002D42EF"/>
    <w:rsid w:val="00492FD4"/>
    <w:rsid w:val="007754C0"/>
    <w:rsid w:val="008779A6"/>
    <w:rsid w:val="008E3A53"/>
    <w:rsid w:val="00A1287A"/>
    <w:rsid w:val="00B161AF"/>
    <w:rsid w:val="00BC564A"/>
    <w:rsid w:val="00BE3029"/>
    <w:rsid w:val="00D71464"/>
    <w:rsid w:val="00DF1C77"/>
    <w:rsid w:val="00F26D78"/>
    <w:rsid w:val="00F311D4"/>
    <w:rsid w:val="00F9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D49644-22D2-4EEF-A6B4-85593F42D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aliases w:val="Sección 1"/>
    <w:basedOn w:val="Normal"/>
    <w:next w:val="Normal"/>
    <w:link w:val="PuestoCar"/>
    <w:autoRedefine/>
    <w:uiPriority w:val="10"/>
    <w:qFormat/>
    <w:rsid w:val="008779A6"/>
    <w:pPr>
      <w:contextualSpacing/>
      <w:jc w:val="both"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PuestoCar">
    <w:name w:val="Puesto Car"/>
    <w:aliases w:val="Sección 1 Car"/>
    <w:basedOn w:val="Fuentedeprrafopredeter"/>
    <w:link w:val="Puesto"/>
    <w:uiPriority w:val="10"/>
    <w:rsid w:val="008779A6"/>
    <w:rPr>
      <w:rFonts w:ascii="Arial" w:eastAsiaTheme="majorEastAsia" w:hAnsi="Arial" w:cstheme="majorBidi"/>
      <w:b/>
      <w:spacing w:val="-10"/>
      <w:kern w:val="28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230A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0A6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230A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0A62"/>
    <w:rPr>
      <w:lang w:val="es-ES_tradnl"/>
    </w:rPr>
  </w:style>
  <w:style w:type="paragraph" w:styleId="Prrafodelista">
    <w:name w:val="List Paragraph"/>
    <w:basedOn w:val="Normal"/>
    <w:uiPriority w:val="34"/>
    <w:qFormat/>
    <w:rsid w:val="00230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ANABC\Desktop\CONGRESO%20ATENCION%20INTEGRADA\CONCURSO%20DE%20CARTELES\Plantilla_Congreso_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Plantilla_Congreso_2022</Template>
  <TotalTime>1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RAQUEL BEDOLLA CRUZ</dc:creator>
  <cp:keywords/>
  <dc:description/>
  <cp:lastModifiedBy>LILIANA RAQUEL BEDOLLA CRUZ</cp:lastModifiedBy>
  <cp:revision>2</cp:revision>
  <dcterms:created xsi:type="dcterms:W3CDTF">2023-09-06T07:43:00Z</dcterms:created>
  <dcterms:modified xsi:type="dcterms:W3CDTF">2023-09-06T07:43:00Z</dcterms:modified>
</cp:coreProperties>
</file>